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BAC" w:rsidRDefault="00947BAC" w:rsidP="001C57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ДОВЕРЕННОСТЬ</w:t>
      </w:r>
    </w:p>
    <w:p w:rsidR="00947BAC" w:rsidRDefault="00947BAC" w:rsidP="001C57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на получение (сдачи) документа</w:t>
      </w:r>
    </w:p>
    <w:p w:rsidR="00947BAC" w:rsidRDefault="00947BAC" w:rsidP="001C57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47BAC" w:rsidRDefault="00947BAC" w:rsidP="001C57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>_______________________________________________</w:t>
      </w:r>
    </w:p>
    <w:p w:rsidR="00947BAC" w:rsidRDefault="00947BAC" w:rsidP="001C57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>(дата совершения доверенности - число,</w:t>
      </w:r>
    </w:p>
    <w:p w:rsidR="00947BAC" w:rsidRDefault="00947BAC" w:rsidP="001C57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>месяц и год указываются прописью)</w:t>
      </w:r>
    </w:p>
    <w:p w:rsidR="00947BAC" w:rsidRDefault="00947BAC" w:rsidP="001C57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>_______________________________________________</w:t>
      </w:r>
    </w:p>
    <w:p w:rsidR="00947BAC" w:rsidRDefault="00947BAC" w:rsidP="001C57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>(место совершения доверенности - город (село,</w:t>
      </w:r>
    </w:p>
    <w:p w:rsidR="00947BAC" w:rsidRDefault="00947BAC" w:rsidP="001C57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>поселок, район, край, область, республика))</w:t>
      </w:r>
    </w:p>
    <w:p w:rsidR="00947BAC" w:rsidRDefault="00947BAC" w:rsidP="001C57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47BAC" w:rsidRDefault="00947BAC" w:rsidP="001C57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Я, ________________________ (Ф.И.О. представляемого - физического лица, гражданство, место жительства, документ, на основании которого установлена его личность, реквизиты данного документа), настоящей доверенностью уполномочиваю ___________________ (Ф.И.О.), паспорт __________ N ___________, выданный ______________, проживающего(ую) по адресу: ______________________, получить ________________ (справку или иной документ) по форме ____________ (указать вид или содержание документа) в __________________ (указать орган или организацию) с правом оформления всех необходимых для этого документов, а также расписаться за меня и совершить иные действия, связанные с исполнением данного поручения.</w:t>
      </w:r>
    </w:p>
    <w:p w:rsidR="00947BAC" w:rsidRDefault="00947BAC" w:rsidP="001C57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47BAC" w:rsidRDefault="00947BAC" w:rsidP="001C57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 xml:space="preserve">    Доверенность действительна до ________________________________________.</w:t>
      </w:r>
    </w:p>
    <w:p w:rsidR="00947BAC" w:rsidRDefault="00947BAC" w:rsidP="001C57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 xml:space="preserve">                                        (срок действия доверенности</w:t>
      </w:r>
    </w:p>
    <w:p w:rsidR="00947BAC" w:rsidRDefault="00947BAC" w:rsidP="001C57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 CYR" w:hAnsi="Courier New CYR" w:cs="Courier New CYR"/>
          <w:sz w:val="20"/>
          <w:szCs w:val="20"/>
        </w:rPr>
      </w:pPr>
      <w:r>
        <w:rPr>
          <w:rFonts w:ascii="Courier New CYR" w:hAnsi="Courier New CYR" w:cs="Courier New CYR"/>
          <w:sz w:val="20"/>
          <w:szCs w:val="20"/>
        </w:rPr>
        <w:t xml:space="preserve">                                            указывается прописью)</w:t>
      </w:r>
    </w:p>
    <w:p w:rsidR="00947BAC" w:rsidRDefault="00947BAC" w:rsidP="001C57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47BAC" w:rsidRDefault="00947BAC" w:rsidP="001C57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Подпись ________________________________ (Ф.И.О.)</w:t>
      </w:r>
    </w:p>
    <w:p w:rsidR="00947BAC" w:rsidRPr="00D1520F" w:rsidRDefault="00947BAC" w:rsidP="00D1520F">
      <w:pPr>
        <w:rPr>
          <w:szCs w:val="28"/>
        </w:rPr>
      </w:pPr>
    </w:p>
    <w:sectPr w:rsidR="00947BAC" w:rsidRPr="00D1520F" w:rsidSect="00A309F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 CYR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4D00"/>
    <w:rsid w:val="000C6508"/>
    <w:rsid w:val="001C57BE"/>
    <w:rsid w:val="00223CE3"/>
    <w:rsid w:val="0025607E"/>
    <w:rsid w:val="002E7315"/>
    <w:rsid w:val="003753C1"/>
    <w:rsid w:val="00512C37"/>
    <w:rsid w:val="00524686"/>
    <w:rsid w:val="005B1EF8"/>
    <w:rsid w:val="006510A1"/>
    <w:rsid w:val="00676F47"/>
    <w:rsid w:val="0067797C"/>
    <w:rsid w:val="00705B2B"/>
    <w:rsid w:val="007F0107"/>
    <w:rsid w:val="007F06B2"/>
    <w:rsid w:val="007F3374"/>
    <w:rsid w:val="008117EE"/>
    <w:rsid w:val="008538D0"/>
    <w:rsid w:val="00874C43"/>
    <w:rsid w:val="00890423"/>
    <w:rsid w:val="008D7165"/>
    <w:rsid w:val="00937CF4"/>
    <w:rsid w:val="00947BAC"/>
    <w:rsid w:val="00A309F5"/>
    <w:rsid w:val="00B14AAE"/>
    <w:rsid w:val="00B72B00"/>
    <w:rsid w:val="00B94D00"/>
    <w:rsid w:val="00C275A4"/>
    <w:rsid w:val="00CD2B66"/>
    <w:rsid w:val="00D1520F"/>
    <w:rsid w:val="00D55E68"/>
    <w:rsid w:val="00E020A1"/>
    <w:rsid w:val="00E52745"/>
    <w:rsid w:val="00E91D34"/>
    <w:rsid w:val="00EF1D03"/>
    <w:rsid w:val="00EF5EDC"/>
    <w:rsid w:val="00F17D63"/>
    <w:rsid w:val="00F77EF0"/>
    <w:rsid w:val="00F96028"/>
    <w:rsid w:val="00FC2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7B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874C43"/>
    <w:rPr>
      <w:lang w:eastAsia="en-US"/>
    </w:rPr>
  </w:style>
  <w:style w:type="paragraph" w:styleId="NormalWeb">
    <w:name w:val="Normal (Web)"/>
    <w:basedOn w:val="Normal"/>
    <w:uiPriority w:val="99"/>
    <w:semiHidden/>
    <w:rsid w:val="005246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99"/>
    <w:qFormat/>
    <w:rsid w:val="00524686"/>
    <w:rPr>
      <w:rFonts w:cs="Times New Roman"/>
      <w:i/>
      <w:iCs/>
    </w:rPr>
  </w:style>
  <w:style w:type="character" w:customStyle="1" w:styleId="apple-converted-space">
    <w:name w:val="apple-converted-space"/>
    <w:basedOn w:val="DefaultParagraphFont"/>
    <w:uiPriority w:val="99"/>
    <w:rsid w:val="0052468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00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188</Words>
  <Characters>1075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subject/>
  <dc:creator>Admin</dc:creator>
  <cp:keywords/>
  <dc:description/>
  <cp:lastModifiedBy>k1</cp:lastModifiedBy>
  <cp:revision>2</cp:revision>
  <dcterms:created xsi:type="dcterms:W3CDTF">2016-11-30T13:37:00Z</dcterms:created>
  <dcterms:modified xsi:type="dcterms:W3CDTF">2016-11-30T13:37:00Z</dcterms:modified>
</cp:coreProperties>
</file>